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glossary/numbering.xml" ContentType="application/vnd.openxmlformats-officedocument.wordprocessingml.numbering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audhtes"/>
        <w:tblW w:w="14924" w:type="dxa"/>
        <w:jc w:val="left"/>
        <w:tblLayout w:type="fixed"/>
        <w:tblLook w:val="04A0"/>
      </w:tblPr>
      <w:tblGrid>
        <w:gridCol w:w="3828"/>
        <w:gridCol w:w="4803"/>
        <w:gridCol w:w="3146"/>
        <w:gridCol w:w="3147"/>
      </w:tblGrid>
      <w:tr w:rsidR="00970C23" w:rsidTr="00523D66">
        <w:trPr>
          <w:cantSplit/>
          <w:trHeight w:hRule="exact" w:val="10315"/>
          <w:tblHeader/>
          <w:jc w:val="left"/>
        </w:trPr>
        <w:tc>
          <w:tcPr>
            <w:tcW w:w="3828" w:type="dxa"/>
            <w:shd w:val="clear" w:color="auto" w:fill="9F9FDD"/>
            <w:tcMar>
              <w:top w:w="288" w:type="dxa"/>
              <w:right w:w="720" w:type="dxa"/>
            </w:tcMar>
          </w:tcPr>
          <w:p w:rsidR="00970C23" w:rsidRPr="00523D66" w:rsidRDefault="00B86E14" w:rsidP="00523D66">
            <w:pPr>
              <w:pStyle w:val="Normalcentr"/>
              <w:spacing w:line="240" w:lineRule="auto"/>
              <w:ind w:left="864"/>
              <w:rPr>
                <w:b/>
                <w:i/>
                <w:u w:val="wave"/>
              </w:rPr>
            </w:pPr>
            <w:r>
              <w:rPr>
                <w:b/>
                <w:i/>
                <w:noProof/>
                <w:sz w:val="28"/>
                <w:u w:val="wave"/>
                <w:lang w:eastAsia="fr-F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3278505</wp:posOffset>
                  </wp:positionV>
                  <wp:extent cx="2354580" cy="1685925"/>
                  <wp:effectExtent l="19050" t="0" r="7620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23D66" w:rsidRPr="00523D66">
              <w:rPr>
                <w:b/>
                <w:i/>
                <w:sz w:val="28"/>
                <w:u w:val="wave"/>
              </w:rPr>
              <w:t xml:space="preserve">1) </w:t>
            </w:r>
            <w:r w:rsidR="00970C23" w:rsidRPr="00523D66">
              <w:rPr>
                <w:b/>
                <w:i/>
                <w:sz w:val="28"/>
                <w:u w:val="wave"/>
              </w:rPr>
              <w:t>Qu’est-ce qu’un</w:t>
            </w:r>
            <w:r>
              <w:rPr>
                <w:b/>
                <w:i/>
                <w:sz w:val="28"/>
                <w:u w:val="wave"/>
              </w:rPr>
              <w:t xml:space="preserve"> </w:t>
            </w:r>
            <w:r w:rsidR="00970C23" w:rsidRPr="00523D66">
              <w:rPr>
                <w:b/>
                <w:i/>
                <w:sz w:val="28"/>
                <w:u w:val="wave"/>
              </w:rPr>
              <w:t>tsunami</w:t>
            </w:r>
          </w:p>
          <w:p w:rsidR="00970C23" w:rsidRPr="00F84645" w:rsidRDefault="00B86E14" w:rsidP="00F84645">
            <w:pPr>
              <w:pStyle w:val="Normalcentr"/>
              <w:ind w:left="864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3" o:spid="_x0000_s1026" type="#_x0000_t202" style="position:absolute;left:0;text-align:left;margin-left:23.75pt;margin-top:412.6pt;width:410.25pt;height:25.75pt;z-index:251674624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" filled="f" stroked="f" strokeweight=".5pt">
                  <v:textbox>
                    <w:txbxContent>
                      <w:p w:rsidR="00774871" w:rsidRPr="00B86E14" w:rsidRDefault="00774871">
                        <w:pPr>
                          <w:rPr>
                            <w:b/>
                            <w:color w:val="FF0000"/>
                            <w:spacing w:val="10"/>
                            <w:lang w:val="en-US"/>
                          </w:rPr>
                        </w:pPr>
                        <w:r w:rsidRPr="00B86E14">
                          <w:rPr>
                            <w:b/>
                            <w:color w:val="FF0000"/>
                            <w:spacing w:val="10"/>
                            <w:lang w:val="en-US"/>
                          </w:rPr>
                          <w:t>BIDAL Sarah</w:t>
                        </w:r>
                        <w:r w:rsidR="00B86E14">
                          <w:rPr>
                            <w:b/>
                            <w:color w:val="FF0000"/>
                            <w:spacing w:val="10"/>
                            <w:lang w:val="en-US"/>
                          </w:rPr>
                          <w:t xml:space="preserve">     KELLY </w:t>
                        </w:r>
                        <w:proofErr w:type="spellStart"/>
                        <w:r w:rsidR="00B86E14">
                          <w:rPr>
                            <w:b/>
                            <w:color w:val="FF0000"/>
                            <w:spacing w:val="10"/>
                            <w:lang w:val="en-US"/>
                          </w:rPr>
                          <w:t>Mélé</w:t>
                        </w:r>
                        <w:r w:rsidRPr="00B86E14">
                          <w:rPr>
                            <w:b/>
                            <w:color w:val="FF0000"/>
                            <w:spacing w:val="10"/>
                            <w:lang w:val="en-US"/>
                          </w:rPr>
                          <w:t>ani</w:t>
                        </w:r>
                        <w:proofErr w:type="spellEnd"/>
                        <w:r w:rsidRPr="00B86E14">
                          <w:rPr>
                            <w:b/>
                            <w:color w:val="FF0000"/>
                            <w:spacing w:val="10"/>
                            <w:lang w:val="en-US"/>
                          </w:rPr>
                          <w:t xml:space="preserve">     </w:t>
                        </w:r>
                        <w:r w:rsidR="00B86E14" w:rsidRPr="00B86E14">
                          <w:rPr>
                            <w:b/>
                            <w:color w:val="FF0000"/>
                            <w:spacing w:val="10"/>
                            <w:lang w:val="en-US"/>
                          </w:rPr>
                          <w:t xml:space="preserve">MOHI </w:t>
                        </w:r>
                        <w:proofErr w:type="spellStart"/>
                        <w:r w:rsidR="00B86E14" w:rsidRPr="00B86E14">
                          <w:rPr>
                            <w:b/>
                            <w:color w:val="FF0000"/>
                            <w:spacing w:val="10"/>
                            <w:lang w:val="en-US"/>
                          </w:rPr>
                          <w:t>Maiarii</w:t>
                        </w:r>
                        <w:proofErr w:type="spellEnd"/>
                        <w:r w:rsidR="00B86E14">
                          <w:rPr>
                            <w:b/>
                            <w:color w:val="FF0000"/>
                            <w:spacing w:val="10"/>
                            <w:lang w:val="en-US"/>
                          </w:rPr>
                          <w:t xml:space="preserve">     </w:t>
                        </w:r>
                        <w:r w:rsidRPr="00B86E14">
                          <w:rPr>
                            <w:b/>
                            <w:color w:val="FF0000"/>
                            <w:spacing w:val="10"/>
                            <w:lang w:val="en-US"/>
                          </w:rPr>
                          <w:t>404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Zone de texte 2" o:spid="_x0000_s1027" type="#_x0000_t202" style="position:absolute;left:0;text-align:left;margin-left:.85pt;margin-top:35.85pt;width:180pt;height:145.8pt;z-index:251673600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" filled="f" stroked="f">
                  <v:textbox>
                    <w:txbxContent>
                      <w:p w:rsidR="002E0949" w:rsidRPr="00970C23" w:rsidRDefault="002E0949" w:rsidP="002E0949">
                        <w:pPr>
                          <w:pStyle w:val="Normalcentr"/>
                          <w:spacing w:line="240" w:lineRule="auto"/>
                          <w:ind w:left="0"/>
                          <w:rPr>
                            <w:sz w:val="24"/>
                          </w:rPr>
                        </w:pPr>
                        <w:r w:rsidRPr="00970C23">
                          <w:rPr>
                            <w:sz w:val="24"/>
                          </w:rPr>
                          <w:t xml:space="preserve">Un tsunami est un ensemble </w:t>
                        </w:r>
                        <w:r>
                          <w:rPr>
                            <w:sz w:val="24"/>
                          </w:rPr>
                          <w:t xml:space="preserve">de </w:t>
                        </w:r>
                        <w:r w:rsidR="00B86E14" w:rsidRPr="00970C23">
                          <w:rPr>
                            <w:sz w:val="24"/>
                          </w:rPr>
                          <w:t>grandes vagues</w:t>
                        </w:r>
                        <w:r w:rsidRPr="00970C23">
                          <w:rPr>
                            <w:sz w:val="24"/>
                          </w:rPr>
                          <w:t xml:space="preserve"> qui déferlent sur les côtes.</w:t>
                        </w:r>
                      </w:p>
                      <w:p w:rsidR="002E0949" w:rsidRPr="00970C23" w:rsidRDefault="002E0949" w:rsidP="002E0949">
                        <w:pPr>
                          <w:pStyle w:val="Normalcentr"/>
                          <w:spacing w:line="240" w:lineRule="auto"/>
                          <w:ind w:left="0"/>
                          <w:rPr>
                            <w:sz w:val="24"/>
                          </w:rPr>
                        </w:pPr>
                        <w:r w:rsidRPr="00970C23">
                          <w:rPr>
                            <w:sz w:val="24"/>
                          </w:rPr>
                          <w:t>Il cause d’importants dégâts comme des inondations, destructions, morts …</w:t>
                        </w:r>
                      </w:p>
                      <w:p w:rsidR="002E0949" w:rsidRDefault="002E0949"/>
                    </w:txbxContent>
                  </v:textbox>
                  <w10:wrap type="square"/>
                </v:shape>
              </w:pict>
            </w:r>
          </w:p>
        </w:tc>
        <w:tc>
          <w:tcPr>
            <w:tcW w:w="4803" w:type="dxa"/>
            <w:textDirection w:val="btLr"/>
          </w:tcPr>
          <w:p w:rsidR="00970C23" w:rsidRDefault="00202525" w:rsidP="00F84645">
            <w:pPr>
              <w:pStyle w:val="Adressedelexpditeur"/>
            </w:pPr>
            <w:r>
              <w:rPr>
                <w:noProof/>
              </w:rPr>
              <w:pict>
                <v:shape id="_x0000_s1028" type="#_x0000_t202" style="position:absolute;margin-left:86pt;margin-top:-502.5pt;width:156.6pt;height:502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" fillcolor="#acace2" stroked="f">
                  <v:textbox>
                    <w:txbxContent>
                      <w:p w:rsidR="00970C23" w:rsidRPr="00970C23" w:rsidRDefault="00970C23">
                        <w:pPr>
                          <w:rPr>
                            <w:b/>
                            <w:i/>
                            <w:color w:val="FFFFFF" w:themeColor="background1"/>
                            <w:sz w:val="28"/>
                            <w:u w:val="wave"/>
                          </w:rPr>
                        </w:pPr>
                        <w:r w:rsidRPr="00970C23">
                          <w:rPr>
                            <w:b/>
                            <w:i/>
                            <w:color w:val="FFFFFF" w:themeColor="background1"/>
                            <w:sz w:val="28"/>
                            <w:u w:val="wave"/>
                          </w:rPr>
                          <w:t>2) Quelle est son origine ?</w:t>
                        </w:r>
                      </w:p>
                      <w:p w:rsidR="00970C23" w:rsidRDefault="00970C23" w:rsidP="002E0949">
                        <w:pPr>
                          <w:pStyle w:val="Normalcentr"/>
                          <w:spacing w:line="240" w:lineRule="auto"/>
                          <w:ind w:left="0"/>
                          <w:rPr>
                            <w:sz w:val="24"/>
                          </w:rPr>
                        </w:pPr>
                        <w:r w:rsidRPr="002E0949">
                          <w:rPr>
                            <w:sz w:val="24"/>
                          </w:rPr>
                          <w:t>Un tsunami est une onde océanique déclenchée le plus souvent par un séisme sous-marin ou une éruption volcanique.</w:t>
                        </w:r>
                      </w:p>
                      <w:p w:rsidR="00774871" w:rsidRPr="002E0949" w:rsidRDefault="00774871" w:rsidP="002E0949">
                        <w:pPr>
                          <w:pStyle w:val="Normalcentr"/>
                          <w:spacing w:line="240" w:lineRule="auto"/>
                          <w:ind w:left="0"/>
                          <w:rPr>
                            <w:sz w:val="24"/>
                          </w:rPr>
                        </w:pPr>
                        <w:r w:rsidRPr="00774871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753582" cy="2407920"/>
                              <wp:effectExtent l="0" t="0" r="0" b="0"/>
                              <wp:docPr id="209" name="Image 2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68091" cy="24278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3146" w:type="dxa"/>
            <w:tcMar>
              <w:top w:w="288" w:type="dxa"/>
              <w:left w:w="432" w:type="dxa"/>
              <w:right w:w="0" w:type="dxa"/>
            </w:tcMar>
            <w:textDirection w:val="btLr"/>
          </w:tcPr>
          <w:p w:rsidR="00970C23" w:rsidRDefault="00970C23" w:rsidP="00F84645">
            <w:pPr>
              <w:pStyle w:val="Adressedelexpditeur"/>
            </w:pPr>
          </w:p>
          <w:p w:rsidR="00970C23" w:rsidRDefault="00202525" w:rsidP="007B03D6">
            <w:pPr>
              <w:pStyle w:val="Adressedelexpditeur"/>
            </w:pPr>
            <w:r>
              <w:rPr>
                <w:noProof/>
              </w:rPr>
              <w:pict>
                <v:shape id="Zone de texte 26" o:spid="_x0000_s1029" type="#_x0000_t202" style="position:absolute;margin-left:30.45pt;margin-top:-505.55pt;width:219.55pt;height:501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" fillcolor="#9f9fdd" stroked="f" strokeweight=".5pt">
                  <v:textbox>
                    <w:txbxContent>
                      <w:p w:rsidR="00774871" w:rsidRDefault="00774871" w:rsidP="00774871">
                        <w:pPr>
                          <w:rPr>
                            <w:b/>
                            <w:i/>
                            <w:color w:val="FFFFFF" w:themeColor="background1"/>
                            <w:sz w:val="28"/>
                            <w:u w:val="wave"/>
                          </w:rPr>
                        </w:pPr>
                        <w:r w:rsidRPr="00FF0615">
                          <w:rPr>
                            <w:b/>
                            <w:i/>
                            <w:color w:val="FFFFFF" w:themeColor="background1"/>
                            <w:sz w:val="28"/>
                            <w:u w:val="wave"/>
                          </w:rPr>
                          <w:t>3) La Nouvelle-Calédonie est-elle une zone à risque ?</w:t>
                        </w:r>
                      </w:p>
                      <w:p w:rsidR="00774871" w:rsidRDefault="00774871" w:rsidP="00774871">
                        <w:pPr>
                          <w:rPr>
                            <w:color w:val="FFFFFF" w:themeColor="background1"/>
                            <w:sz w:val="24"/>
                          </w:rPr>
                        </w:pPr>
                        <w:r w:rsidRPr="00FF0615">
                          <w:rPr>
                            <w:color w:val="FFFFFF" w:themeColor="background1"/>
                            <w:sz w:val="24"/>
                          </w:rPr>
                          <w:t>La Gra</w:t>
                        </w:r>
                        <w:r w:rsidR="00B86E14">
                          <w:rPr>
                            <w:color w:val="FFFFFF" w:themeColor="background1"/>
                            <w:sz w:val="24"/>
                          </w:rPr>
                          <w:t>nde Terre est une zone à risque</w:t>
                        </w:r>
                        <w:r w:rsidRPr="00FF0615">
                          <w:rPr>
                            <w:color w:val="FFFFFF" w:themeColor="background1"/>
                            <w:sz w:val="24"/>
                          </w:rPr>
                          <w:t xml:space="preserve"> car il y a des séismes sûrs et autour de la Calédonie et la population vie beaucoup</w:t>
                        </w:r>
                        <w:r>
                          <w:rPr>
                            <w:color w:val="FFFFFF" w:themeColor="background1"/>
                            <w:sz w:val="24"/>
                          </w:rPr>
                          <w:t xml:space="preserve"> près des côtes.</w:t>
                        </w:r>
                      </w:p>
                      <w:p w:rsidR="009B56A0" w:rsidRDefault="009B56A0" w:rsidP="00774871">
                        <w:r w:rsidRPr="009B56A0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705100" cy="1658090"/>
                              <wp:effectExtent l="0" t="0" r="0" b="0"/>
                              <wp:docPr id="210" name="Image 2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41048" cy="168012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477BA" w:rsidRDefault="003477BA" w:rsidP="00774871">
                        <w:pPr>
                          <w:rPr>
                            <w:b/>
                            <w:i/>
                            <w:color w:val="FFFFFF" w:themeColor="background1"/>
                            <w:sz w:val="28"/>
                            <w:u w:val="wave"/>
                          </w:rPr>
                        </w:pPr>
                        <w:r w:rsidRPr="003477BA">
                          <w:rPr>
                            <w:b/>
                            <w:i/>
                            <w:color w:val="FFFFFF" w:themeColor="background1"/>
                            <w:sz w:val="28"/>
                            <w:u w:val="wave"/>
                          </w:rPr>
                          <w:t>4) Conduite à tenir.</w:t>
                        </w:r>
                      </w:p>
                      <w:tbl>
                        <w:tblPr>
                          <w:tblW w:w="3963" w:type="dxa"/>
                          <w:tblInd w:w="88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ayout w:type="fixed"/>
                          <w:tblCellMar>
                            <w:left w:w="70" w:type="dxa"/>
                            <w:right w:w="70" w:type="dxa"/>
                          </w:tblCellMar>
                          <w:tblLook w:val="0000"/>
                        </w:tblPr>
                        <w:tblGrid>
                          <w:gridCol w:w="1173"/>
                          <w:gridCol w:w="1559"/>
                          <w:gridCol w:w="1231"/>
                        </w:tblGrid>
                        <w:tr w:rsidR="003477BA" w:rsidTr="002B6803">
                          <w:trPr>
                            <w:trHeight w:val="613"/>
                          </w:trPr>
                          <w:tc>
                            <w:tcPr>
                              <w:tcW w:w="1173" w:type="dxa"/>
                              <w:shd w:val="clear" w:color="auto" w:fill="auto"/>
                            </w:tcPr>
                            <w:p w:rsidR="003477BA" w:rsidRPr="00384F3E" w:rsidRDefault="003477BA" w:rsidP="00774871">
                              <w:pPr>
                                <w:rPr>
                                  <w:b/>
                                  <w:i/>
                                  <w:color w:val="FFFFFF" w:themeColor="background1"/>
                                  <w:sz w:val="28"/>
                                  <w:u w:val="single"/>
                                </w:rPr>
                              </w:pPr>
                              <w:r w:rsidRPr="00384F3E">
                                <w:rPr>
                                  <w:b/>
                                  <w:i/>
                                  <w:color w:val="FFFFFF" w:themeColor="background1"/>
                                  <w:sz w:val="24"/>
                                  <w:u w:val="single"/>
                                </w:rPr>
                                <w:t>Avant</w:t>
                              </w:r>
                            </w:p>
                          </w:tc>
                          <w:tc>
                            <w:tcPr>
                              <w:tcW w:w="1559" w:type="dxa"/>
                            </w:tcPr>
                            <w:p w:rsidR="003477BA" w:rsidRPr="00384F3E" w:rsidRDefault="003477BA" w:rsidP="00774871">
                              <w:pPr>
                                <w:rPr>
                                  <w:b/>
                                  <w:i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384F3E">
                                <w:rPr>
                                  <w:b/>
                                  <w:i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Pendant</w:t>
                              </w:r>
                            </w:p>
                          </w:tc>
                          <w:tc>
                            <w:tcPr>
                              <w:tcW w:w="1231" w:type="dxa"/>
                            </w:tcPr>
                            <w:p w:rsidR="003477BA" w:rsidRPr="00384F3E" w:rsidRDefault="003477BA" w:rsidP="00774871">
                              <w:pPr>
                                <w:rPr>
                                  <w:b/>
                                  <w:i/>
                                  <w:color w:val="FFFFFF" w:themeColor="background1"/>
                                  <w:u w:val="single"/>
                                </w:rPr>
                              </w:pPr>
                              <w:r w:rsidRPr="00384F3E">
                                <w:rPr>
                                  <w:b/>
                                  <w:i/>
                                  <w:color w:val="FFFFFF" w:themeColor="background1"/>
                                  <w:u w:val="single"/>
                                </w:rPr>
                                <w:t>Après</w:t>
                              </w:r>
                            </w:p>
                          </w:tc>
                        </w:tr>
                        <w:tr w:rsidR="003477BA" w:rsidTr="002B6803">
                          <w:trPr>
                            <w:trHeight w:val="2469"/>
                          </w:trPr>
                          <w:tc>
                            <w:tcPr>
                              <w:tcW w:w="1173" w:type="dxa"/>
                              <w:shd w:val="clear" w:color="auto" w:fill="auto"/>
                            </w:tcPr>
                            <w:p w:rsidR="003477BA" w:rsidRDefault="003477BA" w:rsidP="00774871">
                              <w:pPr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8"/>
                                </w:rPr>
                                <w:t>-</w:t>
                              </w:r>
                              <w:r w:rsidRPr="003477BA">
                                <w:rPr>
                                  <w:color w:val="FFFFFF" w:themeColor="background1"/>
                                  <w:sz w:val="18"/>
                                </w:rPr>
                                <w:t>Se Renseigner</w:t>
                              </w:r>
                            </w:p>
                            <w:p w:rsidR="00B86E14" w:rsidRDefault="00B86E14" w:rsidP="00774871">
                              <w:pPr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8"/>
                                </w:rPr>
                                <w:t>- préparer une trousse de secours</w:t>
                              </w:r>
                            </w:p>
                          </w:tc>
                          <w:tc>
                            <w:tcPr>
                              <w:tcW w:w="1559" w:type="dxa"/>
                            </w:tcPr>
                            <w:p w:rsidR="003477BA" w:rsidRDefault="003477BA" w:rsidP="00774871">
                              <w:pPr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3477BA">
                                <w:rPr>
                                  <w:color w:val="FFFFFF" w:themeColor="background1"/>
                                  <w:sz w:val="20"/>
                                </w:rPr>
                                <w:t>Se mettre en hauteur</w:t>
                              </w:r>
                            </w:p>
                            <w:p w:rsidR="003477BA" w:rsidRDefault="003477BA" w:rsidP="00774871">
                              <w:pPr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0"/>
                                </w:rPr>
                                <w:t>-Eteindre les téléphones</w:t>
                              </w:r>
                            </w:p>
                            <w:p w:rsidR="003477BA" w:rsidRDefault="003477BA" w:rsidP="00774871">
                              <w:pPr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0"/>
                                </w:rPr>
                                <w:t xml:space="preserve">-Ecouter la radio, TV </w:t>
                              </w:r>
                            </w:p>
                            <w:p w:rsidR="003477BA" w:rsidRDefault="003477BA" w:rsidP="00774871">
                              <w:pPr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231" w:type="dxa"/>
                            </w:tcPr>
                            <w:p w:rsidR="003477BA" w:rsidRDefault="003477BA" w:rsidP="00774871">
                              <w:pPr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r w:rsidRPr="003477BA">
                                <w:rPr>
                                  <w:color w:val="FFFFFF" w:themeColor="background1"/>
                                  <w:sz w:val="20"/>
                                </w:rPr>
                                <w:t>-Rester informé</w:t>
                              </w:r>
                            </w:p>
                            <w:p w:rsidR="00B86E14" w:rsidRDefault="00B86E14" w:rsidP="00774871">
                              <w:pPr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0"/>
                                </w:rPr>
                                <w:t xml:space="preserve">- vérifier s’il y a des 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</w:rPr>
                                <w:t>victimes</w:t>
                              </w:r>
                            </w:p>
                          </w:tc>
                        </w:tr>
                      </w:tbl>
                      <w:p w:rsidR="003477BA" w:rsidRPr="003477BA" w:rsidRDefault="003477BA" w:rsidP="00774871">
                        <w:pPr>
                          <w:rPr>
                            <w:color w:val="FFFFFF" w:themeColor="background1"/>
                            <w:sz w:val="24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0" type="#_x0000_t202" style="position:absolute;margin-left:0;margin-top:-493.4pt;width:168pt;height:110.6pt;z-index:25166848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" strokecolor="black [3213]">
                  <v:textbox style="mso-fit-shape-to-text:t">
                    <w:txbxContent>
                      <w:p w:rsidR="00970C23" w:rsidRPr="00F84645" w:rsidRDefault="00970C23">
                        <w:pPr>
                          <w:rPr>
                            <w:sz w:val="28"/>
                            <w:szCs w:val="28"/>
                          </w:rPr>
                        </w:pPr>
                        <w:r w:rsidRPr="00F84645">
                          <w:rPr>
                            <w:sz w:val="28"/>
                            <w:szCs w:val="28"/>
                          </w:rPr>
                          <w:t>2) Quelle est son origine ?</w:t>
                        </w:r>
                      </w:p>
                    </w:txbxContent>
                  </v:textbox>
                  <w10:wrap type="square" anchorx="margin"/>
                </v:shape>
              </w:pict>
            </w:r>
            <w:sdt>
              <w:sdtPr>
                <w:alias w:val="Entrez le nom de la rue, le code postal et la localité :"/>
                <w:tag w:val="Entrez le nom de la rue, le code postal et la localité :"/>
                <w:id w:val="513349731"/>
                <w:placeholder>
                  <w:docPart w:val="7CFD37911967431CB04284C4F43AEA2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Content>
                <w:r w:rsidR="00774871" w:rsidRPr="009B56A0">
                  <w:rPr>
                    <w:color w:val="FFFFFF" w:themeColor="background1"/>
                    <w:lang w:bidi="fr-FR"/>
                  </w:rPr>
                  <w:t>Adresse Postale</w:t>
                </w:r>
                <w:r w:rsidR="00774871" w:rsidRPr="009B56A0">
                  <w:rPr>
                    <w:color w:val="FFFFFF" w:themeColor="background1"/>
                    <w:lang w:bidi="fr-FR"/>
                  </w:rPr>
                  <w:br/>
                  <w:t>Localité, Code Postal</w:t>
                </w:r>
              </w:sdtContent>
            </w:sdt>
          </w:p>
        </w:tc>
        <w:tc>
          <w:tcPr>
            <w:tcW w:w="3147" w:type="dxa"/>
            <w:tcMar>
              <w:top w:w="288" w:type="dxa"/>
              <w:right w:w="432" w:type="dxa"/>
            </w:tcMar>
            <w:textDirection w:val="btLr"/>
          </w:tcPr>
          <w:p w:rsidR="00970C23" w:rsidRDefault="00202525" w:rsidP="00CE1E3B">
            <w:pPr>
              <w:pStyle w:val="Destinataire"/>
            </w:pPr>
            <w:r>
              <w:rPr>
                <w:noProof/>
              </w:rPr>
              <w:pict>
                <v:shape id="Zone de texte 7" o:spid="_x0000_s1031" type="#_x0000_t202" style="position:absolute;left:0;text-align:left;margin-left:-599.4pt;margin-top:-3.35pt;width:759.6pt;height:31.1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" fillcolor="white [3212]" strokecolor="white [3212]" strokeweight=".5pt">
                  <v:textbox>
                    <w:txbxContent>
                      <w:p w:rsidR="008970CA" w:rsidRDefault="008970CA"/>
                    </w:txbxContent>
                  </v:textbox>
                </v:shape>
              </w:pict>
            </w:r>
          </w:p>
        </w:tc>
      </w:tr>
    </w:tbl>
    <w:p w:rsidR="00ED7C90" w:rsidRDefault="00202525" w:rsidP="00B86E14">
      <w:pPr>
        <w:pStyle w:val="Sansinterligne"/>
        <w:tabs>
          <w:tab w:val="left" w:pos="13488"/>
        </w:tabs>
      </w:pPr>
      <w:r>
        <w:rPr>
          <w:noProof/>
        </w:rPr>
        <w:pict>
          <v:shape id="Zone de texte 8" o:spid="_x0000_s1032" type="#_x0000_t202" style="position:absolute;margin-left:-9.95pt;margin-top:-535.55pt;width:201.6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" fillcolor="white [3201]" strokecolor="white [3212]" strokeweight=".5pt">
            <v:textbox>
              <w:txbxContent>
                <w:p w:rsidR="00A75970" w:rsidRDefault="00A75970"/>
              </w:txbxContent>
            </v:textbox>
          </v:shape>
        </w:pict>
      </w:r>
      <w:r>
        <w:rPr>
          <w:noProof/>
        </w:rPr>
        <w:pict>
          <v:shape id="Zone de texte 28" o:spid="_x0000_s1033" type="#_x0000_t202" style="position:absolute;margin-left:255.85pt;margin-top:-536.75pt;width:227.4pt;height:40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" filled="f" stroked="f" strokeweight=".5pt">
            <v:textbox>
              <w:txbxContent>
                <w:p w:rsidR="003477BA" w:rsidRPr="00523D66" w:rsidRDefault="00B86E14">
                  <w:pPr>
                    <w:rPr>
                      <w:rFonts w:ascii="Curlz MT" w:hAnsi="Curlz MT"/>
                      <w:i/>
                      <w:color w:val="4472C4" w:themeColor="accent1"/>
                      <w:sz w:val="36"/>
                      <w:u w:val="wave"/>
                    </w:rPr>
                  </w:pPr>
                  <w:r>
                    <w:rPr>
                      <w:rFonts w:ascii="Curlz MT" w:hAnsi="Curlz MT"/>
                      <w:i/>
                      <w:color w:val="4472C4" w:themeColor="accent1"/>
                      <w:sz w:val="36"/>
                      <w:u w:val="wave"/>
                    </w:rPr>
                    <w:t>Prévention sur les Tsunamis</w:t>
                  </w:r>
                </w:p>
              </w:txbxContent>
            </v:textbox>
          </v:shape>
        </w:pict>
      </w:r>
      <w:r w:rsidR="008970CA">
        <w:tab/>
      </w:r>
    </w:p>
    <w:sectPr w:rsidR="00ED7C90" w:rsidSect="00287EAA">
      <w:headerReference w:type="default" r:id="rId16"/>
      <w:headerReference w:type="first" r:id="rId17"/>
      <w:pgSz w:w="16838" w:h="11906" w:orient="landscape" w:code="9"/>
      <w:pgMar w:top="624" w:right="1219" w:bottom="454" w:left="1219" w:header="340" w:footer="34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3BEE" w:rsidRDefault="004C3BEE" w:rsidP="0037743C">
      <w:pPr>
        <w:spacing w:after="0" w:line="240" w:lineRule="auto"/>
      </w:pPr>
      <w:r>
        <w:separator/>
      </w:r>
    </w:p>
  </w:endnote>
  <w:endnote w:type="continuationSeparator" w:id="1">
    <w:p w:rsidR="004C3BEE" w:rsidRDefault="004C3BEE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3BEE" w:rsidRDefault="004C3BEE" w:rsidP="0037743C">
      <w:pPr>
        <w:spacing w:after="0" w:line="240" w:lineRule="auto"/>
      </w:pPr>
      <w:r>
        <w:separator/>
      </w:r>
    </w:p>
  </w:footnote>
  <w:footnote w:type="continuationSeparator" w:id="1">
    <w:p w:rsidR="004C3BEE" w:rsidRDefault="004C3BEE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E9B" w:rsidRDefault="00202525">
    <w:pPr>
      <w:pStyle w:val="En-tte"/>
    </w:pPr>
    <w:r>
      <w:rPr>
        <w:noProof/>
        <w:lang w:eastAsia="fr-FR"/>
      </w:rPr>
      <w:pict>
        <v:rect id="Rectangle de pied de page de continuation" o:spid="_x0000_s6155" alt="Rectangle de pied de page de continuation" style="position:absolute;margin-left:0;margin-top:0;width:10in;height:10.8pt;z-index:251661312;visibility:visible;mso-wrap-style:square;mso-width-percent:0;mso-height-percent:19;mso-top-percent:931;mso-wrap-distance-left:9pt;mso-wrap-distance-top:0;mso-wrap-distance-right:9pt;mso-wrap-distance-bottom:0;mso-position-horizontal:left;mso-position-horizontal-relative:margin;mso-position-vertical-relative:page;mso-width-percent:0;mso-height-percent:19;mso-top-percent:931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" fillcolor="#1f3763 [1604]" stroked="f" strokeweight="1pt">
          <w10:wrap anchorx="margin" anchory="page"/>
          <w10:anchorlock/>
        </v:rect>
      </w:pict>
    </w:r>
    <w:r>
      <w:rPr>
        <w:noProof/>
        <w:lang w:eastAsia="fr-FR"/>
      </w:rPr>
      <w:pict>
        <v:group id="Lignes de repère de pliage" o:spid="_x0000_s6152" alt="Lignes de repère de pliage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">
          <v:line id="Connecteur droit 1" o:spid="_x0000_s6154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<v:stroke joinstyle="miter"/>
          </v:line>
          <v:line id="Connecteur droit 2" o:spid="_x0000_s6153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" strokecolor="#d8d8d8 [2732]" strokeweight=".5pt">
            <v:stroke joinstyle="miter"/>
          </v:lin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ED2" w:rsidRDefault="00202525">
    <w:pPr>
      <w:pStyle w:val="En-tte"/>
    </w:pPr>
    <w:r>
      <w:rPr>
        <w:noProof/>
        <w:lang w:eastAsia="fr-FR"/>
      </w:rPr>
      <w:pict>
        <v:group id="Rectangles graphiques - première page" o:spid="_x0000_s6148" alt="Rectangles graphiques - première page" style="position:absolute;margin-left:0;margin-top:.3pt;width:719.35pt;height:532.8pt;z-index:251670528;mso-position-horizontal:left;mso-position-horizontal-relative:margin;mso-position-vertical-relative:margin" coordsize="91375,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">
          <v:rect id="Grand rectangle côté gauche de la première page" o:spid="_x0000_s6151" alt="Grand rectangle côté gauche de la première page" style="position:absolute;width:23774;height:65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6bNvgAAANsAAAAPAAAAZHJzL2Rvd25yZXYueG1sRE/NisIw&#10;EL4v+A5hBG9rqgu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PTXps2+AAAA2wAAAA8AAAAAAAAA&#10;AAAAAAAABwIAAGRycy9kb3ducmV2LnhtbFBLBQYAAAAAAwADALcAAADyAgAAAAA=&#10;" fillcolor="#1f3763 [1604]" stroked="f" strokeweight="1pt"/>
          <v:rect id="Rectangle de pied de page de la première page - côté droit" o:spid="_x0000_s6150" alt="Rectangle de pied de page de la première page - côté droit" style="position:absolute;top:67485;width:23774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65vgAAANsAAAAPAAAAZHJzL2Rvd25yZXYueG1sRE/NisIw&#10;EL4v+A5hBG9rqiy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Hs+Prm+AAAA2wAAAA8AAAAAAAAA&#10;AAAAAAAABwIAAGRycy9kb3ducmV2LnhtbFBLBQYAAAAAAwADALcAAADyAgAAAAA=&#10;" fillcolor="#1f3763 [1604]" stroked="f" strokeweight="1pt"/>
          <v:rect id="Rectangle de pied de page de la première page - côté gauche" o:spid="_x0000_s6149" alt="Rectangle de pied de page de la première page - côté gauche" style="position:absolute;left:66774;top:66583;width:246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sivgAAANsAAAAPAAAAZHJzL2Rvd25yZXYueG1sRE/NisIw&#10;EL4v+A5hBG9rqrC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BRymyK+AAAA2wAAAA8AAAAAAAAA&#10;AAAAAAAABwIAAGRycy9kb3ducmV2LnhtbFBLBQYAAAAAAwADALcAAADyAgAAAAA=&#10;" fillcolor="#1f3763 [1604]" stroked="f" strokeweight="1pt"/>
          <w10:wrap anchorx="margin" anchory="margin"/>
          <w10:anchorlock/>
        </v:group>
      </w:pict>
    </w:r>
    <w:r>
      <w:rPr>
        <w:noProof/>
        <w:lang w:eastAsia="fr-FR"/>
      </w:rPr>
      <w:pict>
        <v:group id="_x0000_s6145" alt="Lignes de repère de pliage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">
          <v:line id="Connecteur droit 11" o:spid="_x0000_s614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" strokecolor="#d8d8d8 [2732]" strokeweight=".5pt">
            <v:stroke joinstyle="miter"/>
          </v:line>
          <v:line id="Connecteur droit 12" o:spid="_x0000_s6146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" strokecolor="#d8d8d8 [2732]" strokeweight=".5pt">
            <v:stroke joinstyle="miter"/>
          </v:lin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0581D3C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749390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FE26C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B4397C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9049BCC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B0FD4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5E6B0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D41C7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6E086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4472C4" w:themeColor="accent1"/>
      </w:rPr>
    </w:lvl>
  </w:abstractNum>
  <w:abstractNum w:abstractNumId="10">
    <w:nsid w:val="34BA0F9B"/>
    <w:multiLevelType w:val="hybridMultilevel"/>
    <w:tmpl w:val="CA2E004C"/>
    <w:lvl w:ilvl="0" w:tplc="B6BE0FE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3864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812F9D"/>
    <w:multiLevelType w:val="hybridMultilevel"/>
    <w:tmpl w:val="042ED804"/>
    <w:lvl w:ilvl="0" w:tplc="910C1BCE">
      <w:start w:val="1"/>
      <w:numFmt w:val="decimal"/>
      <w:lvlText w:val="%1)"/>
      <w:lvlJc w:val="left"/>
      <w:pPr>
        <w:ind w:left="86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84" w:hanging="360"/>
      </w:pPr>
    </w:lvl>
    <w:lvl w:ilvl="2" w:tplc="040C001B" w:tentative="1">
      <w:start w:val="1"/>
      <w:numFmt w:val="lowerRoman"/>
      <w:lvlText w:val="%3."/>
      <w:lvlJc w:val="right"/>
      <w:pPr>
        <w:ind w:left="2304" w:hanging="180"/>
      </w:pPr>
    </w:lvl>
    <w:lvl w:ilvl="3" w:tplc="040C000F" w:tentative="1">
      <w:start w:val="1"/>
      <w:numFmt w:val="decimal"/>
      <w:lvlText w:val="%4."/>
      <w:lvlJc w:val="left"/>
      <w:pPr>
        <w:ind w:left="3024" w:hanging="360"/>
      </w:pPr>
    </w:lvl>
    <w:lvl w:ilvl="4" w:tplc="040C0019" w:tentative="1">
      <w:start w:val="1"/>
      <w:numFmt w:val="lowerLetter"/>
      <w:lvlText w:val="%5."/>
      <w:lvlJc w:val="left"/>
      <w:pPr>
        <w:ind w:left="3744" w:hanging="360"/>
      </w:pPr>
    </w:lvl>
    <w:lvl w:ilvl="5" w:tplc="040C001B" w:tentative="1">
      <w:start w:val="1"/>
      <w:numFmt w:val="lowerRoman"/>
      <w:lvlText w:val="%6."/>
      <w:lvlJc w:val="right"/>
      <w:pPr>
        <w:ind w:left="4464" w:hanging="180"/>
      </w:pPr>
    </w:lvl>
    <w:lvl w:ilvl="6" w:tplc="040C000F" w:tentative="1">
      <w:start w:val="1"/>
      <w:numFmt w:val="decimal"/>
      <w:lvlText w:val="%7."/>
      <w:lvlJc w:val="left"/>
      <w:pPr>
        <w:ind w:left="5184" w:hanging="360"/>
      </w:pPr>
    </w:lvl>
    <w:lvl w:ilvl="7" w:tplc="040C0019" w:tentative="1">
      <w:start w:val="1"/>
      <w:numFmt w:val="lowerLetter"/>
      <w:lvlText w:val="%8."/>
      <w:lvlJc w:val="left"/>
      <w:pPr>
        <w:ind w:left="5904" w:hanging="360"/>
      </w:pPr>
    </w:lvl>
    <w:lvl w:ilvl="8" w:tplc="040C001B" w:tentative="1">
      <w:start w:val="1"/>
      <w:numFmt w:val="lowerRoman"/>
      <w:lvlText w:val="%9."/>
      <w:lvlJc w:val="right"/>
      <w:pPr>
        <w:ind w:left="6624" w:hanging="180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6156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F84645"/>
    <w:rsid w:val="00016C11"/>
    <w:rsid w:val="000425F6"/>
    <w:rsid w:val="00075279"/>
    <w:rsid w:val="00111029"/>
    <w:rsid w:val="00112C7B"/>
    <w:rsid w:val="00202525"/>
    <w:rsid w:val="00270101"/>
    <w:rsid w:val="00287EAA"/>
    <w:rsid w:val="002B6803"/>
    <w:rsid w:val="002E0949"/>
    <w:rsid w:val="002F5ECB"/>
    <w:rsid w:val="003309C2"/>
    <w:rsid w:val="003477BA"/>
    <w:rsid w:val="0037743C"/>
    <w:rsid w:val="00384F3E"/>
    <w:rsid w:val="003E1E9B"/>
    <w:rsid w:val="00425687"/>
    <w:rsid w:val="004C3BEE"/>
    <w:rsid w:val="004E249E"/>
    <w:rsid w:val="00523D66"/>
    <w:rsid w:val="00555FE1"/>
    <w:rsid w:val="0056279E"/>
    <w:rsid w:val="005F496D"/>
    <w:rsid w:val="00632BB1"/>
    <w:rsid w:val="00636FE2"/>
    <w:rsid w:val="0069002D"/>
    <w:rsid w:val="00704FD6"/>
    <w:rsid w:val="00712321"/>
    <w:rsid w:val="0073202D"/>
    <w:rsid w:val="007327A6"/>
    <w:rsid w:val="00751AA2"/>
    <w:rsid w:val="00774871"/>
    <w:rsid w:val="007B03D6"/>
    <w:rsid w:val="007C70E3"/>
    <w:rsid w:val="008970CA"/>
    <w:rsid w:val="00970C23"/>
    <w:rsid w:val="009B56A0"/>
    <w:rsid w:val="00A01D2E"/>
    <w:rsid w:val="00A75970"/>
    <w:rsid w:val="00A92C80"/>
    <w:rsid w:val="00B4343F"/>
    <w:rsid w:val="00B86E14"/>
    <w:rsid w:val="00C72E7F"/>
    <w:rsid w:val="00CA1864"/>
    <w:rsid w:val="00CC6B6B"/>
    <w:rsid w:val="00CD4ED2"/>
    <w:rsid w:val="00CE1E3B"/>
    <w:rsid w:val="00D2631E"/>
    <w:rsid w:val="00D91EF3"/>
    <w:rsid w:val="00D9582B"/>
    <w:rsid w:val="00DC332A"/>
    <w:rsid w:val="00E009BA"/>
    <w:rsid w:val="00E36671"/>
    <w:rsid w:val="00E75E55"/>
    <w:rsid w:val="00E938FB"/>
    <w:rsid w:val="00ED7C90"/>
    <w:rsid w:val="00F84645"/>
    <w:rsid w:val="00F91541"/>
    <w:rsid w:val="00FB1F73"/>
    <w:rsid w:val="00FF06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fr-FR" w:eastAsia="ja-JP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2" w:qFormat="1"/>
    <w:lsdException w:name="List Number" w:semiHidden="0" w:uiPriority="3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2" w:qFormat="1"/>
    <w:lsdException w:name="Strong" w:uiPriority="22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FE1"/>
  </w:style>
  <w:style w:type="paragraph" w:styleId="Titre1">
    <w:name w:val="heading 1"/>
    <w:basedOn w:val="Normal"/>
    <w:next w:val="Normal"/>
    <w:link w:val="Titre1Car"/>
    <w:uiPriority w:val="8"/>
    <w:qFormat/>
    <w:rsid w:val="00202525"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0"/>
    </w:rPr>
  </w:style>
  <w:style w:type="paragraph" w:styleId="Titre2">
    <w:name w:val="heading 2"/>
    <w:basedOn w:val="Normal"/>
    <w:next w:val="Normal"/>
    <w:link w:val="Titre2Car"/>
    <w:uiPriority w:val="8"/>
    <w:unhideWhenUsed/>
    <w:qFormat/>
    <w:rsid w:val="00202525"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Titre3">
    <w:name w:val="heading 3"/>
    <w:basedOn w:val="Normal"/>
    <w:next w:val="Normal"/>
    <w:link w:val="Titre3Car"/>
    <w:uiPriority w:val="8"/>
    <w:semiHidden/>
    <w:unhideWhenUsed/>
    <w:qFormat/>
    <w:rsid w:val="00202525"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itre4">
    <w:name w:val="heading 4"/>
    <w:basedOn w:val="Normal"/>
    <w:next w:val="Normal"/>
    <w:link w:val="Titre4Car"/>
    <w:uiPriority w:val="8"/>
    <w:semiHidden/>
    <w:unhideWhenUsed/>
    <w:qFormat/>
    <w:rsid w:val="0020252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Titre5">
    <w:name w:val="heading 5"/>
    <w:basedOn w:val="Normal"/>
    <w:next w:val="Normal"/>
    <w:link w:val="Titre5Car"/>
    <w:uiPriority w:val="8"/>
    <w:semiHidden/>
    <w:unhideWhenUsed/>
    <w:qFormat/>
    <w:rsid w:val="0020252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Titre6">
    <w:name w:val="heading 6"/>
    <w:basedOn w:val="Normal"/>
    <w:next w:val="Normal"/>
    <w:link w:val="Titre6Car"/>
    <w:uiPriority w:val="8"/>
    <w:semiHidden/>
    <w:unhideWhenUsed/>
    <w:qFormat/>
    <w:rsid w:val="0020252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02525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audhtes">
    <w:name w:val="Tableau d’hôtes"/>
    <w:basedOn w:val="TableauNormal"/>
    <w:uiPriority w:val="99"/>
    <w:rsid w:val="00202525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Textedebulles">
    <w:name w:val="Balloon Text"/>
    <w:basedOn w:val="Normal"/>
    <w:link w:val="TextedebullesCar"/>
    <w:uiPriority w:val="99"/>
    <w:semiHidden/>
    <w:unhideWhenUsed/>
    <w:rsid w:val="00202525"/>
    <w:pPr>
      <w:spacing w:after="0"/>
    </w:pPr>
    <w:rPr>
      <w:rFonts w:ascii="Segoe UI" w:hAnsi="Segoe UI" w:cs="Segoe UI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2525"/>
    <w:rPr>
      <w:rFonts w:ascii="Segoe UI" w:hAnsi="Segoe UI" w:cs="Segoe UI"/>
      <w:sz w:val="18"/>
    </w:rPr>
  </w:style>
  <w:style w:type="paragraph" w:customStyle="1" w:styleId="Titredubloc">
    <w:name w:val="Titre du bloc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Normalcentr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Textedelespacerserv">
    <w:name w:val="Placeholder Text"/>
    <w:basedOn w:val="Policepardfaut"/>
    <w:uiPriority w:val="99"/>
    <w:semiHidden/>
    <w:rsid w:val="00202525"/>
    <w:rPr>
      <w:color w:val="808080"/>
    </w:rPr>
  </w:style>
  <w:style w:type="paragraph" w:customStyle="1" w:styleId="Destinataire">
    <w:name w:val="Destinataire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dressedelexpditeur">
    <w:name w:val="Adresse de l’expéditeur"/>
    <w:basedOn w:val="Normal"/>
    <w:uiPriority w:val="3"/>
    <w:qFormat/>
    <w:rsid w:val="00202525"/>
    <w:pPr>
      <w:spacing w:after="0" w:line="288" w:lineRule="auto"/>
    </w:pPr>
    <w:rPr>
      <w:color w:val="595959" w:themeColor="text1" w:themeTint="A6"/>
    </w:rPr>
  </w:style>
  <w:style w:type="paragraph" w:styleId="Titre">
    <w:name w:val="Title"/>
    <w:basedOn w:val="Normal"/>
    <w:link w:val="TitreCar"/>
    <w:uiPriority w:val="5"/>
    <w:qFormat/>
    <w:rsid w:val="00202525"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reCar">
    <w:name w:val="Titre Car"/>
    <w:basedOn w:val="Policepardfaut"/>
    <w:link w:val="Titr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ous-titre">
    <w:name w:val="Subtitle"/>
    <w:basedOn w:val="Normal"/>
    <w:link w:val="Sous-titreCar"/>
    <w:uiPriority w:val="6"/>
    <w:qFormat/>
    <w:rsid w:val="0037743C"/>
    <w:pPr>
      <w:numPr>
        <w:ilvl w:val="1"/>
      </w:numPr>
      <w:spacing w:after="240"/>
      <w:contextualSpacing/>
    </w:pPr>
    <w:rPr>
      <w:color w:val="1F3864" w:themeColor="accent1" w:themeShade="80"/>
    </w:rPr>
  </w:style>
  <w:style w:type="character" w:customStyle="1" w:styleId="Sous-titreCar">
    <w:name w:val="Sous-titre Car"/>
    <w:basedOn w:val="Policepardfaut"/>
    <w:link w:val="Sous-titre"/>
    <w:uiPriority w:val="6"/>
    <w:rsid w:val="00555FE1"/>
    <w:rPr>
      <w:color w:val="1F3864" w:themeColor="accent1" w:themeShade="80"/>
    </w:rPr>
  </w:style>
  <w:style w:type="character" w:customStyle="1" w:styleId="Titre1Car">
    <w:name w:val="Titre 1 Car"/>
    <w:basedOn w:val="Policepardfaut"/>
    <w:link w:val="Titre1"/>
    <w:uiPriority w:val="8"/>
    <w:rsid w:val="00555FE1"/>
    <w:rPr>
      <w:rFonts w:asciiTheme="majorHAnsi" w:eastAsiaTheme="majorEastAsia" w:hAnsiTheme="majorHAnsi" w:cstheme="majorBidi"/>
      <w:color w:val="1F3864" w:themeColor="accent1" w:themeShade="80"/>
      <w:sz w:val="30"/>
    </w:rPr>
  </w:style>
  <w:style w:type="character" w:customStyle="1" w:styleId="Titre2Car">
    <w:name w:val="Titre 2 Car"/>
    <w:basedOn w:val="Policepardfaut"/>
    <w:link w:val="Titre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Citation">
    <w:name w:val="Quote"/>
    <w:basedOn w:val="Normal"/>
    <w:link w:val="CitationCar"/>
    <w:uiPriority w:val="12"/>
    <w:unhideWhenUsed/>
    <w:qFormat/>
    <w:rsid w:val="00751AA2"/>
    <w:pPr>
      <w:pBdr>
        <w:top w:val="single" w:sz="2" w:space="24" w:color="1F3864" w:themeColor="accent1" w:themeShade="80"/>
        <w:left w:val="single" w:sz="2" w:space="20" w:color="1F3864" w:themeColor="accent1" w:themeShade="80"/>
        <w:bottom w:val="single" w:sz="2" w:space="24" w:color="1F3864" w:themeColor="accent1" w:themeShade="80"/>
        <w:right w:val="single" w:sz="2" w:space="20" w:color="1F3864" w:themeColor="accent1" w:themeShade="80"/>
      </w:pBdr>
      <w:shd w:val="clear" w:color="auto" w:fill="1F3864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CitationCar">
    <w:name w:val="Citation Car"/>
    <w:basedOn w:val="Policepardfaut"/>
    <w:link w:val="Citation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1F3864" w:themeFill="accent1" w:themeFillShade="80"/>
    </w:rPr>
  </w:style>
  <w:style w:type="paragraph" w:styleId="Listepuces">
    <w:name w:val="List Bullet"/>
    <w:basedOn w:val="Normal"/>
    <w:uiPriority w:val="10"/>
    <w:unhideWhenUsed/>
    <w:qFormat/>
    <w:rsid w:val="00202525"/>
    <w:pPr>
      <w:numPr>
        <w:numId w:val="14"/>
      </w:numPr>
      <w:tabs>
        <w:tab w:val="left" w:pos="360"/>
      </w:tabs>
      <w:spacing w:after="120"/>
    </w:pPr>
    <w:rPr>
      <w:color w:val="44546A" w:themeColor="text2"/>
    </w:rPr>
  </w:style>
  <w:style w:type="paragraph" w:customStyle="1" w:styleId="Informationsdecontact">
    <w:name w:val="Informations de contact"/>
    <w:basedOn w:val="Normal"/>
    <w:uiPriority w:val="13"/>
    <w:qFormat/>
    <w:rsid w:val="00202525"/>
    <w:pPr>
      <w:spacing w:after="0"/>
    </w:pPr>
  </w:style>
  <w:style w:type="paragraph" w:customStyle="1" w:styleId="Siteweb">
    <w:name w:val="Site web"/>
    <w:basedOn w:val="Normal"/>
    <w:next w:val="Normal"/>
    <w:uiPriority w:val="14"/>
    <w:qFormat/>
    <w:rsid w:val="00202525"/>
    <w:pPr>
      <w:spacing w:before="120"/>
    </w:pPr>
    <w:rPr>
      <w:color w:val="1F3864" w:themeColor="accent1" w:themeShade="80"/>
    </w:rPr>
  </w:style>
  <w:style w:type="character" w:customStyle="1" w:styleId="Titre3Car">
    <w:name w:val="Titre 3 Car"/>
    <w:basedOn w:val="Policepardfaut"/>
    <w:link w:val="Titre3"/>
    <w:uiPriority w:val="8"/>
    <w:semiHidden/>
    <w:rsid w:val="00555FE1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Listenumros">
    <w:name w:val="List Number"/>
    <w:basedOn w:val="Normal"/>
    <w:uiPriority w:val="11"/>
    <w:unhideWhenUsed/>
    <w:rsid w:val="00202525"/>
    <w:pPr>
      <w:numPr>
        <w:numId w:val="4"/>
      </w:numPr>
      <w:tabs>
        <w:tab w:val="left" w:pos="360"/>
      </w:tabs>
      <w:spacing w:after="120"/>
    </w:pPr>
  </w:style>
  <w:style w:type="character" w:customStyle="1" w:styleId="Titre4Car">
    <w:name w:val="Titre 4 Car"/>
    <w:basedOn w:val="Policepardfaut"/>
    <w:link w:val="Titre4"/>
    <w:uiPriority w:val="8"/>
    <w:semiHidden/>
    <w:rsid w:val="00555FE1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Titre5Car">
    <w:name w:val="Titre 5 Car"/>
    <w:basedOn w:val="Policepardfaut"/>
    <w:link w:val="Titre5"/>
    <w:uiPriority w:val="8"/>
    <w:semiHidden/>
    <w:rsid w:val="00555FE1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Titre6Car">
    <w:name w:val="Titre 6 Car"/>
    <w:basedOn w:val="Policepardfaut"/>
    <w:link w:val="Titre6"/>
    <w:uiPriority w:val="8"/>
    <w:semiHidden/>
    <w:rsid w:val="00555FE1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Emphaseintense">
    <w:name w:val="Intense Emphasis"/>
    <w:basedOn w:val="Policepardfaut"/>
    <w:uiPriority w:val="21"/>
    <w:semiHidden/>
    <w:unhideWhenUsed/>
    <w:qFormat/>
    <w:rsid w:val="00202525"/>
    <w:rPr>
      <w:i/>
      <w:iCs/>
      <w:color w:val="1F3864" w:themeColor="accent1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202525"/>
    <w:pPr>
      <w:spacing w:before="360" w:after="360"/>
      <w:contextualSpacing/>
    </w:pPr>
    <w:rPr>
      <w:i/>
      <w:iCs/>
      <w:color w:val="1F3864" w:themeColor="accent1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02525"/>
    <w:rPr>
      <w:i/>
      <w:iCs/>
      <w:color w:val="1F3864" w:themeColor="accent1" w:themeShade="80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202525"/>
    <w:rPr>
      <w:b/>
      <w:bCs/>
      <w:caps w:val="0"/>
      <w:smallCaps/>
      <w:color w:val="1F3864" w:themeColor="accent1" w:themeShade="80"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02525"/>
    <w:pPr>
      <w:spacing w:before="240" w:after="0" w:line="276" w:lineRule="auto"/>
      <w:outlineLvl w:val="9"/>
    </w:pPr>
    <w:rPr>
      <w:sz w:val="32"/>
      <w:szCs w:val="32"/>
    </w:rPr>
  </w:style>
  <w:style w:type="paragraph" w:styleId="Bibliographie">
    <w:name w:val="Bibliography"/>
    <w:basedOn w:val="Normal"/>
    <w:next w:val="Normal"/>
    <w:uiPriority w:val="37"/>
    <w:semiHidden/>
    <w:unhideWhenUsed/>
    <w:rsid w:val="00A92C80"/>
  </w:style>
  <w:style w:type="paragraph" w:styleId="Corpsdetexte">
    <w:name w:val="Body Text"/>
    <w:basedOn w:val="Normal"/>
    <w:link w:val="CorpsdetexteCar"/>
    <w:uiPriority w:val="99"/>
    <w:semiHidden/>
    <w:unhideWhenUsed/>
    <w:rsid w:val="00A92C8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A92C80"/>
  </w:style>
  <w:style w:type="paragraph" w:styleId="Corpsdetexte2">
    <w:name w:val="Body Text 2"/>
    <w:basedOn w:val="Normal"/>
    <w:link w:val="Corpsdetexte2Car"/>
    <w:uiPriority w:val="99"/>
    <w:semiHidden/>
    <w:unhideWhenUsed/>
    <w:rsid w:val="00A92C80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A92C80"/>
  </w:style>
  <w:style w:type="paragraph" w:styleId="Corpsdetexte3">
    <w:name w:val="Body Text 3"/>
    <w:basedOn w:val="Normal"/>
    <w:link w:val="Corpsdetexte3C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A92C80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A92C80"/>
    <w:pPr>
      <w:spacing w:after="16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A92C80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A92C80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A92C80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A92C80"/>
    <w:pPr>
      <w:spacing w:after="16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A92C80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A92C80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A92C80"/>
    <w:rPr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A92C80"/>
  </w:style>
  <w:style w:type="table" w:styleId="Grillecouleur">
    <w:name w:val="Colorful Grid"/>
    <w:basedOn w:val="Tableau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A92C80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92C80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92C8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92C80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A92C80"/>
  </w:style>
  <w:style w:type="character" w:customStyle="1" w:styleId="DateCar">
    <w:name w:val="Date Car"/>
    <w:basedOn w:val="Policepardfaut"/>
    <w:link w:val="Date"/>
    <w:uiPriority w:val="99"/>
    <w:semiHidden/>
    <w:rsid w:val="00A92C80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A92C80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A92C80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A92C80"/>
  </w:style>
  <w:style w:type="character" w:styleId="Accentuation">
    <w:name w:val="Emphasis"/>
    <w:basedOn w:val="Policepardfaut"/>
    <w:uiPriority w:val="20"/>
    <w:semiHidden/>
    <w:unhideWhenUsed/>
    <w:qFormat/>
    <w:rsid w:val="00A92C80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A92C80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92C80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E75E55"/>
    <w:rPr>
      <w:color w:val="2E74B5" w:themeColor="accent5" w:themeShade="BF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632BB1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32BB1"/>
  </w:style>
  <w:style w:type="character" w:styleId="Appelnotedebasdep">
    <w:name w:val="footnote reference"/>
    <w:basedOn w:val="Policepardfaut"/>
    <w:uiPriority w:val="99"/>
    <w:semiHidden/>
    <w:unhideWhenUsed/>
    <w:rsid w:val="00A92C80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92C80"/>
    <w:rPr>
      <w:szCs w:val="20"/>
    </w:rPr>
  </w:style>
  <w:style w:type="table" w:customStyle="1" w:styleId="GridTable1Light">
    <w:name w:val="Grid Table 1 Light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2Accent2">
    <w:name w:val="Grid Table 2 Accent 2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2Accent3">
    <w:name w:val="Grid Table 2 Accent 3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2Accent4">
    <w:name w:val="Grid Table 2 Accent 4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2Accent5">
    <w:name w:val="Grid Table 2 Accent 5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2Accent6">
    <w:name w:val="Grid Table 2 Accent 6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3">
    <w:name w:val="Grid Table 3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customStyle="1" w:styleId="GridTable3Accent2">
    <w:name w:val="Grid Table 3 Accent 2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3Accent3">
    <w:name w:val="Grid Table 3 Accent 3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ridTable3Accent4">
    <w:name w:val="Grid Table 3 Accent 4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3Accent5">
    <w:name w:val="Grid Table 3 Accent 5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customStyle="1" w:styleId="GridTable3Accent6">
    <w:name w:val="Grid Table 3 Accent 6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4">
    <w:name w:val="Grid Table 4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4Accent2">
    <w:name w:val="Grid Table 4 Accent 2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Accent3">
    <w:name w:val="Grid Table 4 Accent 3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4Accent4">
    <w:name w:val="Grid Table 4 Accent 4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4Accent5">
    <w:name w:val="Grid Table 4 Accent 5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4Accent6">
    <w:name w:val="Grid Table 4 Accent 6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5Dark">
    <w:name w:val="Grid Table 5 Dark"/>
    <w:basedOn w:val="Tableau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au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GridTable5DarkAccent2">
    <w:name w:val="Grid Table 5 Dark Accent 2"/>
    <w:basedOn w:val="Tableau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5DarkAccent3">
    <w:name w:val="Grid Table 5 Dark Accent 3"/>
    <w:basedOn w:val="Tableau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5DarkAccent4">
    <w:name w:val="Grid Table 5 Dark Accent 4"/>
    <w:basedOn w:val="Tableau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5DarkAccent5">
    <w:name w:val="Grid Table 5 Dark Accent 5"/>
    <w:basedOn w:val="Tableau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GridTable5DarkAccent6">
    <w:name w:val="Grid Table 5 Dark Accent 6"/>
    <w:basedOn w:val="Tableau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6Colorful">
    <w:name w:val="Grid Table 6 Colorful"/>
    <w:basedOn w:val="Tableau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auNormal"/>
    <w:uiPriority w:val="51"/>
    <w:rsid w:val="00A92C80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6ColorfulAccent2">
    <w:name w:val="Grid Table 6 Colorful Accent 2"/>
    <w:basedOn w:val="TableauNormal"/>
    <w:uiPriority w:val="51"/>
    <w:rsid w:val="00A92C8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6ColorfulAccent3">
    <w:name w:val="Grid Table 6 Colorful Accent 3"/>
    <w:basedOn w:val="TableauNormal"/>
    <w:uiPriority w:val="51"/>
    <w:rsid w:val="00A92C8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6ColorfulAccent4">
    <w:name w:val="Grid Table 6 Colorful Accent 4"/>
    <w:basedOn w:val="TableauNormal"/>
    <w:uiPriority w:val="51"/>
    <w:rsid w:val="00A92C8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6ColorfulAccent5">
    <w:name w:val="Grid Table 6 Colorful Accent 5"/>
    <w:basedOn w:val="TableauNormal"/>
    <w:uiPriority w:val="51"/>
    <w:rsid w:val="00A92C8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6ColorfulAccent6">
    <w:name w:val="Grid Table 6 Colorful Accent 6"/>
    <w:basedOn w:val="TableauNormal"/>
    <w:uiPriority w:val="51"/>
    <w:rsid w:val="00A92C8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7Colorful">
    <w:name w:val="Grid Table 7 Colorful"/>
    <w:basedOn w:val="Tableau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auNormal"/>
    <w:uiPriority w:val="52"/>
    <w:rsid w:val="00A92C80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customStyle="1" w:styleId="GridTable7ColorfulAccent2">
    <w:name w:val="Grid Table 7 Colorful Accent 2"/>
    <w:basedOn w:val="TableauNormal"/>
    <w:uiPriority w:val="52"/>
    <w:rsid w:val="00A92C8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7ColorfulAccent3">
    <w:name w:val="Grid Table 7 Colorful Accent 3"/>
    <w:basedOn w:val="TableauNormal"/>
    <w:uiPriority w:val="52"/>
    <w:rsid w:val="00A92C8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ridTable7ColorfulAccent4">
    <w:name w:val="Grid Table 7 Colorful Accent 4"/>
    <w:basedOn w:val="TableauNormal"/>
    <w:uiPriority w:val="52"/>
    <w:rsid w:val="00A92C8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7ColorfulAccent5">
    <w:name w:val="Grid Table 7 Colorful Accent 5"/>
    <w:basedOn w:val="TableauNormal"/>
    <w:uiPriority w:val="52"/>
    <w:rsid w:val="00A92C8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customStyle="1" w:styleId="GridTable7ColorfulAccent6">
    <w:name w:val="Grid Table 7 Colorful Accent 6"/>
    <w:basedOn w:val="TableauNormal"/>
    <w:uiPriority w:val="52"/>
    <w:rsid w:val="00A92C8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632BB1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32BB1"/>
  </w:style>
  <w:style w:type="character" w:customStyle="1" w:styleId="Titre7Car">
    <w:name w:val="Titre 7 Car"/>
    <w:basedOn w:val="Policepardfaut"/>
    <w:link w:val="Titre7"/>
    <w:uiPriority w:val="8"/>
    <w:semiHidden/>
    <w:rsid w:val="00555FE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A92C80"/>
  </w:style>
  <w:style w:type="paragraph" w:styleId="AdresseHTML">
    <w:name w:val="HTML Address"/>
    <w:basedOn w:val="Normal"/>
    <w:link w:val="AdresseHTMLC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A92C80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A92C80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A92C80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92C80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A92C80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E75E55"/>
    <w:rPr>
      <w:color w:val="1F3864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Grilleclaire">
    <w:name w:val="Light Grid"/>
    <w:basedOn w:val="Tableau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A92C80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Ind w:w="0" w:type="dxa"/>
      <w:tblBorders>
        <w:top w:val="single" w:sz="8" w:space="0" w:color="4472C4" w:themeColor="accent1"/>
        <w:bottom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A92C8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A92C8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A92C8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A92C8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dxa"/>
      <w:tblBorders>
        <w:top w:val="single" w:sz="8" w:space="0" w:color="5B9BD5" w:themeColor="accent5"/>
        <w:bottom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A92C8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A92C80"/>
  </w:style>
  <w:style w:type="paragraph" w:styleId="Liste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enumros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A92C80"/>
    <w:pPr>
      <w:ind w:left="720"/>
      <w:contextualSpacing/>
    </w:pPr>
  </w:style>
  <w:style w:type="table" w:customStyle="1" w:styleId="ListTable1Light">
    <w:name w:val="List Table 1 Light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ListTable1LightAccent2">
    <w:name w:val="List Table 1 Light Accent 2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1LightAccent3">
    <w:name w:val="List Table 1 Light Accent 3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1LightAccent4">
    <w:name w:val="List Table 1 Light Accent 4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1LightAccent5">
    <w:name w:val="List Table 1 Light Accent 5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1LightAccent6">
    <w:name w:val="List Table 1 Light Accent 6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2">
    <w:name w:val="List Table 2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ListTable2Accent2">
    <w:name w:val="List Table 2 Accent 2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2Accent3">
    <w:name w:val="List Table 2 Accent 3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2Accent4">
    <w:name w:val="List Table 2 Accent 4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2Accent5">
    <w:name w:val="List Table 2 Accent 5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2Accent6">
    <w:name w:val="List Table 2 Accent 6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3">
    <w:name w:val="List Table 3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customStyle="1" w:styleId="ListTable3Accent2">
    <w:name w:val="List Table 3 Accent 2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ListTable3Accent3">
    <w:name w:val="List Table 3 Accent 3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ListTable3Accent4">
    <w:name w:val="List Table 3 Accent 4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ListTable3Accent5">
    <w:name w:val="List Table 3 Accent 5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customStyle="1" w:styleId="ListTable3Accent6">
    <w:name w:val="List Table 3 Accent 6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ListTable4">
    <w:name w:val="List Table 4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ListTable4Accent2">
    <w:name w:val="List Table 4 Accent 2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4Accent3">
    <w:name w:val="List Table 4 Accent 3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4Accent4">
    <w:name w:val="List Table 4 Accent 4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4Accent5">
    <w:name w:val="List Table 4 Accent 5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4Accent6">
    <w:name w:val="List Table 4 Accent 6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5Dark">
    <w:name w:val="List Table 5 Dark"/>
    <w:basedOn w:val="Tableau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au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au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au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au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au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au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au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auNormal"/>
    <w:uiPriority w:val="51"/>
    <w:rsid w:val="00A92C80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ListTable6ColorfulAccent2">
    <w:name w:val="List Table 6 Colorful Accent 2"/>
    <w:basedOn w:val="TableauNormal"/>
    <w:uiPriority w:val="51"/>
    <w:rsid w:val="00A92C8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ED7D31" w:themeColor="accent2"/>
        <w:bottom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6ColorfulAccent3">
    <w:name w:val="List Table 6 Colorful Accent 3"/>
    <w:basedOn w:val="TableauNormal"/>
    <w:uiPriority w:val="51"/>
    <w:rsid w:val="00A92C8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6ColorfulAccent4">
    <w:name w:val="List Table 6 Colorful Accent 4"/>
    <w:basedOn w:val="TableauNormal"/>
    <w:uiPriority w:val="51"/>
    <w:rsid w:val="00A92C8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C000" w:themeColor="accent4"/>
        <w:bottom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6ColorfulAccent5">
    <w:name w:val="List Table 6 Colorful Accent 5"/>
    <w:basedOn w:val="TableauNormal"/>
    <w:uiPriority w:val="51"/>
    <w:rsid w:val="00A92C8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dxa"/>
      <w:tblBorders>
        <w:top w:val="single" w:sz="4" w:space="0" w:color="5B9BD5" w:themeColor="accent5"/>
        <w:bottom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6ColorfulAccent6">
    <w:name w:val="List Table 6 Colorful Accent 6"/>
    <w:basedOn w:val="TableauNormal"/>
    <w:uiPriority w:val="51"/>
    <w:rsid w:val="00A92C8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70AD47" w:themeColor="accent6"/>
        <w:bottom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7Colorful">
    <w:name w:val="List Table 7 Colorful"/>
    <w:basedOn w:val="Tableau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auNormal"/>
    <w:uiPriority w:val="52"/>
    <w:rsid w:val="00A92C80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auNormal"/>
    <w:uiPriority w:val="52"/>
    <w:rsid w:val="00A92C8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auNormal"/>
    <w:uiPriority w:val="52"/>
    <w:rsid w:val="00A92C8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auNormal"/>
    <w:uiPriority w:val="52"/>
    <w:rsid w:val="00A92C8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auNormal"/>
    <w:uiPriority w:val="52"/>
    <w:rsid w:val="00A92C8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auNormal"/>
    <w:uiPriority w:val="52"/>
    <w:rsid w:val="00A92C8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A92C80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1"/>
        <w:bottom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B9BD5" w:themeColor="accent5"/>
        <w:bottom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nsinterligne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A92C80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A92C80"/>
  </w:style>
  <w:style w:type="character" w:styleId="Numrodepage">
    <w:name w:val="page number"/>
    <w:basedOn w:val="Policepardfaut"/>
    <w:uiPriority w:val="99"/>
    <w:semiHidden/>
    <w:unhideWhenUsed/>
    <w:rsid w:val="00A92C80"/>
  </w:style>
  <w:style w:type="table" w:customStyle="1" w:styleId="PlainTable1">
    <w:name w:val="Plain Table 1"/>
    <w:basedOn w:val="TableauNormal"/>
    <w:uiPriority w:val="41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auNormal"/>
    <w:uiPriority w:val="42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auNormal"/>
    <w:uiPriority w:val="43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auNormal"/>
    <w:uiPriority w:val="44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auNormal"/>
    <w:uiPriority w:val="45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92C80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A92C80"/>
  </w:style>
  <w:style w:type="character" w:customStyle="1" w:styleId="SalutationsCar">
    <w:name w:val="Salutations Car"/>
    <w:basedOn w:val="Policepardfaut"/>
    <w:link w:val="Salutations"/>
    <w:uiPriority w:val="99"/>
    <w:semiHidden/>
    <w:rsid w:val="00A92C80"/>
  </w:style>
  <w:style w:type="paragraph" w:styleId="Signature">
    <w:name w:val="Signature"/>
    <w:basedOn w:val="Normal"/>
    <w:link w:val="SignatureC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A92C80"/>
  </w:style>
  <w:style w:type="character" w:styleId="lev">
    <w:name w:val="Strong"/>
    <w:basedOn w:val="Policepardfaut"/>
    <w:uiPriority w:val="22"/>
    <w:semiHidden/>
    <w:unhideWhenUsed/>
    <w:rsid w:val="00A92C80"/>
    <w:rPr>
      <w:b/>
      <w:bCs/>
    </w:rPr>
  </w:style>
  <w:style w:type="character" w:styleId="Emphaseple">
    <w:name w:val="Subtle Emphasis"/>
    <w:basedOn w:val="Policepardfau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Effets3D1">
    <w:name w:val="Table 3D effects 1"/>
    <w:basedOn w:val="TableauNormal"/>
    <w:uiPriority w:val="99"/>
    <w:semiHidden/>
    <w:unhideWhenUsed/>
    <w:rsid w:val="00A92C80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3D2">
    <w:name w:val="Table 3D effects 2"/>
    <w:basedOn w:val="TableauNormal"/>
    <w:uiPriority w:val="99"/>
    <w:semiHidden/>
    <w:unhideWhenUsed/>
    <w:rsid w:val="00A92C80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3D3">
    <w:name w:val="Table 3D effects 3"/>
    <w:basedOn w:val="TableauNormal"/>
    <w:uiPriority w:val="99"/>
    <w:semiHidden/>
    <w:unhideWhenUsed/>
    <w:rsid w:val="00A92C80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lassique1">
    <w:name w:val="Table Classic 1"/>
    <w:basedOn w:val="Tableau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lassique2">
    <w:name w:val="Table Classic 2"/>
    <w:basedOn w:val="Tableau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lassique3">
    <w:name w:val="Table Classic 3"/>
    <w:basedOn w:val="TableauNormal"/>
    <w:uiPriority w:val="99"/>
    <w:semiHidden/>
    <w:unhideWhenUsed/>
    <w:rsid w:val="00A92C8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lassique4">
    <w:name w:val="Table Classic 4"/>
    <w:basedOn w:val="Tableau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r1">
    <w:name w:val="Table Colorful 1"/>
    <w:basedOn w:val="TableauNormal"/>
    <w:uiPriority w:val="99"/>
    <w:semiHidden/>
    <w:unhideWhenUsed/>
    <w:rsid w:val="00A92C8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r2">
    <w:name w:val="Table Colorful 2"/>
    <w:basedOn w:val="TableauNormal"/>
    <w:uiPriority w:val="99"/>
    <w:semiHidden/>
    <w:unhideWhenUsed/>
    <w:rsid w:val="00A92C80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r3">
    <w:name w:val="Table Colorful 3"/>
    <w:basedOn w:val="Tableau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1">
    <w:name w:val="Table Columns 1"/>
    <w:basedOn w:val="TableauNormal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2">
    <w:name w:val="Table Columns 2"/>
    <w:basedOn w:val="TableauNormal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3">
    <w:name w:val="Table Columns 3"/>
    <w:basedOn w:val="TableauNormal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4">
    <w:name w:val="Table Columns 4"/>
    <w:basedOn w:val="TableauNormal"/>
    <w:uiPriority w:val="99"/>
    <w:semiHidden/>
    <w:unhideWhenUsed/>
    <w:rsid w:val="00A92C80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5">
    <w:name w:val="Table Columns 5"/>
    <w:basedOn w:val="TableauNormal"/>
    <w:uiPriority w:val="99"/>
    <w:semiHidden/>
    <w:unhideWhenUsed/>
    <w:rsid w:val="00A92C80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Contemporain">
    <w:name w:val="Table Contemporary"/>
    <w:basedOn w:val="TableauNormal"/>
    <w:uiPriority w:val="99"/>
    <w:semiHidden/>
    <w:unhideWhenUsed/>
    <w:rsid w:val="00A92C8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gant">
    <w:name w:val="Table Elegant"/>
    <w:basedOn w:val="TableauNormal"/>
    <w:uiPriority w:val="99"/>
    <w:semiHidden/>
    <w:unhideWhenUsed/>
    <w:rsid w:val="00A92C80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1">
    <w:name w:val="Table Grid 1"/>
    <w:basedOn w:val="Tableau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2">
    <w:name w:val="Table Grid 2"/>
    <w:basedOn w:val="TableauNormal"/>
    <w:uiPriority w:val="99"/>
    <w:semiHidden/>
    <w:unhideWhenUsed/>
    <w:rsid w:val="00A92C80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3">
    <w:name w:val="Table Grid 3"/>
    <w:basedOn w:val="Tableau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4">
    <w:name w:val="Table Grid 4"/>
    <w:basedOn w:val="TableauNormal"/>
    <w:uiPriority w:val="99"/>
    <w:semiHidden/>
    <w:unhideWhenUsed/>
    <w:rsid w:val="00A92C80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5">
    <w:name w:val="Table Grid 5"/>
    <w:basedOn w:val="Tableau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6">
    <w:name w:val="Table Grid 6"/>
    <w:basedOn w:val="Tableau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7">
    <w:name w:val="Table Grid 7"/>
    <w:basedOn w:val="TableauNormal"/>
    <w:uiPriority w:val="99"/>
    <w:semiHidden/>
    <w:unhideWhenUsed/>
    <w:rsid w:val="00A92C80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8">
    <w:name w:val="Table Grid 8"/>
    <w:basedOn w:val="Tableau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auNormal"/>
    <w:uiPriority w:val="40"/>
    <w:rsid w:val="00A92C8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liste1">
    <w:name w:val="Table List 1"/>
    <w:basedOn w:val="TableauNormal"/>
    <w:uiPriority w:val="99"/>
    <w:semiHidden/>
    <w:unhideWhenUsed/>
    <w:rsid w:val="00A92C8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A92C8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A92C80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A92C8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A92C8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Professionnel">
    <w:name w:val="Table Professional"/>
    <w:basedOn w:val="Tableau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imple1">
    <w:name w:val="Table Simple 1"/>
    <w:basedOn w:val="Tableau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Simple2">
    <w:name w:val="Table Simple 2"/>
    <w:basedOn w:val="TableauNormal"/>
    <w:uiPriority w:val="99"/>
    <w:semiHidden/>
    <w:unhideWhenUsed/>
    <w:rsid w:val="00A92C8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Simple3">
    <w:name w:val="Table Simple 3"/>
    <w:basedOn w:val="Tableau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le1">
    <w:name w:val="Table Subtle 1"/>
    <w:basedOn w:val="TableauNormal"/>
    <w:uiPriority w:val="99"/>
    <w:semiHidden/>
    <w:unhideWhenUsed/>
    <w:rsid w:val="00A92C8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le2">
    <w:name w:val="Table Subtle 2"/>
    <w:basedOn w:val="TableauNormal"/>
    <w:uiPriority w:val="99"/>
    <w:semiHidden/>
    <w:unhideWhenUsed/>
    <w:rsid w:val="00A92C8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">
    <w:name w:val="Table Theme"/>
    <w:basedOn w:val="TableauNormal"/>
    <w:uiPriority w:val="99"/>
    <w:semiHidden/>
    <w:unhideWhenUsed/>
    <w:rsid w:val="00A92C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Web1">
    <w:name w:val="Table Web 1"/>
    <w:basedOn w:val="TableauNormal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TableauNormal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TableauNormal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webSettings" Target="webSetting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H\AppData\Roaming\Microsoft\Templates\Brochure%20en%20trois%20volets%20(bleu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CFD37911967431CB04284C4F43AEA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BA51C8-CD70-4114-AA41-185112573999}"/>
      </w:docPartPr>
      <w:docPartBody>
        <w:p w:rsidR="00933B52" w:rsidRDefault="00F42601" w:rsidP="00F42601">
          <w:pPr>
            <w:pStyle w:val="7CFD37911967431CB04284C4F43AEA29"/>
          </w:pPr>
          <w:r>
            <w:rPr>
              <w:lang w:bidi="fr-FR"/>
            </w:rPr>
            <w:t>Adresse Postale</w:t>
          </w:r>
          <w:r>
            <w:rPr>
              <w:lang w:bidi="fr-FR"/>
            </w:rPr>
            <w:br/>
            <w:t>Localité, Code Postal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A0F9B"/>
    <w:multiLevelType w:val="hybridMultilevel"/>
    <w:tmpl w:val="CA2E004C"/>
    <w:lvl w:ilvl="0" w:tplc="B6BE0FE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4406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F42601"/>
    <w:rsid w:val="007A1B6C"/>
    <w:rsid w:val="00933B52"/>
    <w:rsid w:val="00D360EF"/>
    <w:rsid w:val="00F426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2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EC855B164914FB69D5E72FCCA44D3A1">
    <w:name w:val="8EC855B164914FB69D5E72FCCA44D3A1"/>
    <w:rsid w:val="00D360EF"/>
  </w:style>
  <w:style w:type="paragraph" w:styleId="Normalcentr">
    <w:name w:val="Block Text"/>
    <w:basedOn w:val="Normal"/>
    <w:uiPriority w:val="2"/>
    <w:unhideWhenUsed/>
    <w:qFormat/>
    <w:rsid w:val="00D360EF"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eastAsia="ja-JP"/>
    </w:rPr>
  </w:style>
  <w:style w:type="paragraph" w:customStyle="1" w:styleId="661BCCABE5B8431AB40D79563F70FF2F">
    <w:name w:val="661BCCABE5B8431AB40D79563F70FF2F"/>
    <w:rsid w:val="00D360EF"/>
  </w:style>
  <w:style w:type="paragraph" w:customStyle="1" w:styleId="688F11354507419B84B7AD7E539114F5">
    <w:name w:val="688F11354507419B84B7AD7E539114F5"/>
    <w:rsid w:val="00D360EF"/>
  </w:style>
  <w:style w:type="paragraph" w:customStyle="1" w:styleId="D1FA99520744498CACEDCD51E361372F">
    <w:name w:val="D1FA99520744498CACEDCD51E361372F"/>
    <w:rsid w:val="00D360EF"/>
  </w:style>
  <w:style w:type="paragraph" w:customStyle="1" w:styleId="BCA7EAFDCB7A4DF49D77FCA1724FACBB">
    <w:name w:val="BCA7EAFDCB7A4DF49D77FCA1724FACBB"/>
    <w:rsid w:val="00D360EF"/>
  </w:style>
  <w:style w:type="paragraph" w:customStyle="1" w:styleId="97D89EAAC58B4FC19FF412D8E3C98F2E">
    <w:name w:val="97D89EAAC58B4FC19FF412D8E3C98F2E"/>
    <w:rsid w:val="00D360EF"/>
  </w:style>
  <w:style w:type="paragraph" w:customStyle="1" w:styleId="2B3E5BCD9AC24EF296C1D9056760CE86">
    <w:name w:val="2B3E5BCD9AC24EF296C1D9056760CE86"/>
    <w:rsid w:val="00D360EF"/>
  </w:style>
  <w:style w:type="paragraph" w:customStyle="1" w:styleId="3494119174B645B0A598091A5D33F59B">
    <w:name w:val="3494119174B645B0A598091A5D33F59B"/>
    <w:rsid w:val="00D360EF"/>
  </w:style>
  <w:style w:type="paragraph" w:customStyle="1" w:styleId="0C2C8E2CF477407CBC7FD2E83F774F4A">
    <w:name w:val="0C2C8E2CF477407CBC7FD2E83F774F4A"/>
    <w:rsid w:val="00D360EF"/>
  </w:style>
  <w:style w:type="paragraph" w:customStyle="1" w:styleId="44E12BC2EDDE4FA6A300EEC7D07637F2">
    <w:name w:val="44E12BC2EDDE4FA6A300EEC7D07637F2"/>
    <w:rsid w:val="00D360EF"/>
  </w:style>
  <w:style w:type="paragraph" w:customStyle="1" w:styleId="5CBE1F9D07E742CB9080B0EACFA9D25A">
    <w:name w:val="5CBE1F9D07E742CB9080B0EACFA9D25A"/>
    <w:rsid w:val="00D360EF"/>
  </w:style>
  <w:style w:type="paragraph" w:styleId="Citation">
    <w:name w:val="Quote"/>
    <w:basedOn w:val="Normal"/>
    <w:link w:val="CitationCar"/>
    <w:uiPriority w:val="12"/>
    <w:unhideWhenUsed/>
    <w:qFormat/>
    <w:rsid w:val="00D360EF"/>
    <w:pPr>
      <w:pBdr>
        <w:top w:val="single" w:sz="2" w:space="24" w:color="244061" w:themeColor="accent1" w:themeShade="80"/>
        <w:left w:val="single" w:sz="2" w:space="20" w:color="244061" w:themeColor="accent1" w:themeShade="80"/>
        <w:bottom w:val="single" w:sz="2" w:space="24" w:color="244061" w:themeColor="accent1" w:themeShade="80"/>
        <w:right w:val="single" w:sz="2" w:space="20" w:color="244061" w:themeColor="accent1" w:themeShade="80"/>
      </w:pBdr>
      <w:shd w:val="clear" w:color="auto" w:fill="244061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eastAsia="ja-JP"/>
    </w:rPr>
  </w:style>
  <w:style w:type="character" w:customStyle="1" w:styleId="CitationCar">
    <w:name w:val="Citation Car"/>
    <w:basedOn w:val="Policepardfaut"/>
    <w:link w:val="Citation"/>
    <w:uiPriority w:val="12"/>
    <w:rsid w:val="00D360EF"/>
    <w:rPr>
      <w:rFonts w:asciiTheme="majorHAnsi" w:eastAsiaTheme="majorEastAsia" w:hAnsiTheme="majorHAnsi" w:cstheme="majorBidi"/>
      <w:color w:val="FFFFFF" w:themeColor="background1"/>
      <w:kern w:val="2"/>
      <w:shd w:val="clear" w:color="auto" w:fill="244061" w:themeFill="accent1" w:themeFillShade="80"/>
      <w:lang w:eastAsia="ja-JP"/>
    </w:rPr>
  </w:style>
  <w:style w:type="paragraph" w:customStyle="1" w:styleId="003CB48D6C2B4AAD8BC92AF05B611861">
    <w:name w:val="003CB48D6C2B4AAD8BC92AF05B611861"/>
    <w:rsid w:val="00D360EF"/>
  </w:style>
  <w:style w:type="paragraph" w:customStyle="1" w:styleId="068A45C9A6394E91A706F6CB2E815C9C">
    <w:name w:val="068A45C9A6394E91A706F6CB2E815C9C"/>
    <w:rsid w:val="00D360EF"/>
  </w:style>
  <w:style w:type="paragraph" w:customStyle="1" w:styleId="0132000E3860425180369E58CE74B61E">
    <w:name w:val="0132000E3860425180369E58CE74B61E"/>
    <w:rsid w:val="00D360EF"/>
  </w:style>
  <w:style w:type="paragraph" w:customStyle="1" w:styleId="0D2498CB01804A7CBAF4E3F57C190119">
    <w:name w:val="0D2498CB01804A7CBAF4E3F57C190119"/>
    <w:rsid w:val="00D360EF"/>
  </w:style>
  <w:style w:type="paragraph" w:customStyle="1" w:styleId="4F682A66707349039C8B068FF0778AB3">
    <w:name w:val="4F682A66707349039C8B068FF0778AB3"/>
    <w:rsid w:val="00D360EF"/>
  </w:style>
  <w:style w:type="paragraph" w:customStyle="1" w:styleId="54FEDECDE42E42FF8782C53D1225C3EC">
    <w:name w:val="54FEDECDE42E42FF8782C53D1225C3EC"/>
    <w:rsid w:val="00D360EF"/>
  </w:style>
  <w:style w:type="paragraph" w:customStyle="1" w:styleId="4CCE0693EB0E4685973DEE544A412ED1">
    <w:name w:val="4CCE0693EB0E4685973DEE544A412ED1"/>
    <w:rsid w:val="00D360EF"/>
  </w:style>
  <w:style w:type="paragraph" w:customStyle="1" w:styleId="052B4A37E4224A3D91538B14F6238088">
    <w:name w:val="052B4A37E4224A3D91538B14F6238088"/>
    <w:rsid w:val="00D360EF"/>
  </w:style>
  <w:style w:type="paragraph" w:styleId="Listepuces">
    <w:name w:val="List Bullet"/>
    <w:basedOn w:val="Normal"/>
    <w:uiPriority w:val="10"/>
    <w:unhideWhenUsed/>
    <w:qFormat/>
    <w:rsid w:val="00D360EF"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1F497D" w:themeColor="text2"/>
      <w:kern w:val="2"/>
      <w:lang w:eastAsia="ja-JP"/>
    </w:rPr>
  </w:style>
  <w:style w:type="paragraph" w:customStyle="1" w:styleId="89BD05DE91664DED9FD644E41DAAA22B">
    <w:name w:val="89BD05DE91664DED9FD644E41DAAA22B"/>
    <w:rsid w:val="00D360EF"/>
  </w:style>
  <w:style w:type="paragraph" w:customStyle="1" w:styleId="69AB3171DA884173A38553BCB2984159">
    <w:name w:val="69AB3171DA884173A38553BCB2984159"/>
    <w:rsid w:val="00D360EF"/>
  </w:style>
  <w:style w:type="paragraph" w:customStyle="1" w:styleId="0042609CC9D24A0CA635035A15F3AC0B">
    <w:name w:val="0042609CC9D24A0CA635035A15F3AC0B"/>
    <w:rsid w:val="00D360EF"/>
  </w:style>
  <w:style w:type="paragraph" w:customStyle="1" w:styleId="FD28A8A3A8354858896A5FB543454ED5">
    <w:name w:val="FD28A8A3A8354858896A5FB543454ED5"/>
    <w:rsid w:val="00D360EF"/>
  </w:style>
  <w:style w:type="paragraph" w:customStyle="1" w:styleId="CEE5F2C76B36472E87EA25CE48BE5845">
    <w:name w:val="CEE5F2C76B36472E87EA25CE48BE5845"/>
    <w:rsid w:val="00D360EF"/>
  </w:style>
  <w:style w:type="paragraph" w:customStyle="1" w:styleId="855464C4BE9746D99A342071EF5E9EDA">
    <w:name w:val="855464C4BE9746D99A342071EF5E9EDA"/>
    <w:rsid w:val="00D360EF"/>
  </w:style>
  <w:style w:type="paragraph" w:customStyle="1" w:styleId="215BE4F24D904DD584A6325BB9748E8A">
    <w:name w:val="215BE4F24D904DD584A6325BB9748E8A"/>
    <w:rsid w:val="00D360EF"/>
  </w:style>
  <w:style w:type="paragraph" w:customStyle="1" w:styleId="E0DE1223C7DA450CA3FDF3FB142B81BF">
    <w:name w:val="E0DE1223C7DA450CA3FDF3FB142B81BF"/>
    <w:rsid w:val="00F42601"/>
  </w:style>
  <w:style w:type="paragraph" w:customStyle="1" w:styleId="ED3C8E21D77648278118D979528583CE">
    <w:name w:val="ED3C8E21D77648278118D979528583CE"/>
    <w:rsid w:val="00F42601"/>
  </w:style>
  <w:style w:type="paragraph" w:customStyle="1" w:styleId="6D500B7361974F86BA4B709F2C94D469">
    <w:name w:val="6D500B7361974F86BA4B709F2C94D469"/>
    <w:rsid w:val="00F42601"/>
  </w:style>
  <w:style w:type="paragraph" w:customStyle="1" w:styleId="CA23695ECF53458EB3280E61BE9BD229">
    <w:name w:val="CA23695ECF53458EB3280E61BE9BD229"/>
    <w:rsid w:val="00F42601"/>
  </w:style>
  <w:style w:type="paragraph" w:customStyle="1" w:styleId="71A973F27F5F494C861AD4233A8A9EE6">
    <w:name w:val="71A973F27F5F494C861AD4233A8A9EE6"/>
    <w:rsid w:val="00F42601"/>
  </w:style>
  <w:style w:type="paragraph" w:customStyle="1" w:styleId="58D2AF0DAE64473B8652B50C32CB9163">
    <w:name w:val="58D2AF0DAE64473B8652B50C32CB9163"/>
    <w:rsid w:val="00F42601"/>
  </w:style>
  <w:style w:type="paragraph" w:customStyle="1" w:styleId="7CFD37911967431CB04284C4F43AEA29">
    <w:name w:val="7CFD37911967431CB04284C4F43AEA29"/>
    <w:rsid w:val="00F4260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employees xmlns="http://schemas.microsoft.com/temp/samples">
  <employee>
    <CustomerName/>
    <CompanyName/>
    <SenderAddress/>
    <Address/>
  </employee>
</employe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3FD6D2DC-8166-4021-B5B8-74B5D688284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en trois volets (bleue)</Template>
  <TotalTime>71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</dc:creator>
  <cp:keywords/>
  <cp:lastModifiedBy>Utilisateur</cp:lastModifiedBy>
  <cp:revision>12</cp:revision>
  <cp:lastPrinted>2012-07-24T20:52:00Z</cp:lastPrinted>
  <dcterms:created xsi:type="dcterms:W3CDTF">2018-05-16T05:28:00Z</dcterms:created>
  <dcterms:modified xsi:type="dcterms:W3CDTF">2018-05-17T22:00:00Z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